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8EB06" w14:textId="77777777" w:rsidR="0094049C" w:rsidRDefault="0094049C" w:rsidP="00FF6670">
      <w:pPr>
        <w:pStyle w:val="Address"/>
        <w:ind w:left="624"/>
      </w:pPr>
    </w:p>
    <w:p w14:paraId="0F1D343A" w14:textId="77777777" w:rsidR="00E60793" w:rsidRDefault="00E60793" w:rsidP="00FF6670">
      <w:pPr>
        <w:pStyle w:val="Address"/>
        <w:ind w:left="624"/>
      </w:pPr>
    </w:p>
    <w:p w14:paraId="6E694FE3" w14:textId="77777777" w:rsidR="0094049C" w:rsidRDefault="0094049C" w:rsidP="00F84E8C">
      <w:pPr>
        <w:pStyle w:val="Address"/>
      </w:pPr>
    </w:p>
    <w:p w14:paraId="592AA7DB" w14:textId="77777777" w:rsidR="0094049C" w:rsidRDefault="00C23486" w:rsidP="00F84E8C">
      <w:pPr>
        <w:pStyle w:val="Address"/>
      </w:pPr>
      <w:r w:rsidRPr="00C23486">
        <w:rPr>
          <w:szCs w:val="20"/>
          <w:highlight w:val="yellow"/>
        </w:rPr>
        <w:t>Date XX/XX/XXXX</w:t>
      </w:r>
      <w:r w:rsidR="0004776D" w:rsidRPr="00437981">
        <w:t> </w:t>
      </w:r>
    </w:p>
    <w:p w14:paraId="54766814" w14:textId="77777777" w:rsidR="00F26FC6" w:rsidRPr="00437981" w:rsidRDefault="00C23486" w:rsidP="00F84E8C">
      <w:pPr>
        <w:pStyle w:val="Address"/>
      </w:pPr>
      <w:r w:rsidRPr="00723620">
        <w:rPr>
          <w:szCs w:val="20"/>
        </w:rPr>
        <w:t xml:space="preserve">Rotary Club of </w:t>
      </w:r>
      <w:r w:rsidRPr="00C23486">
        <w:rPr>
          <w:szCs w:val="20"/>
          <w:highlight w:val="yellow"/>
        </w:rPr>
        <w:t>XXXXXX</w:t>
      </w:r>
    </w:p>
    <w:p w14:paraId="5D83BA34" w14:textId="77777777" w:rsidR="00212242" w:rsidRPr="00C23486" w:rsidRDefault="00212242" w:rsidP="00C23486">
      <w:pPr>
        <w:spacing w:before="600" w:after="360"/>
        <w:rPr>
          <w:rFonts w:ascii="Open Sans" w:eastAsia="Arial" w:hAnsi="Open Sans" w:cs="Open Sans"/>
          <w:lang w:val="en-US"/>
        </w:rPr>
      </w:pPr>
      <w:r w:rsidRPr="00C23486">
        <w:rPr>
          <w:rFonts w:ascii="Open Sans" w:hAnsi="Open Sans" w:cs="Open Sans"/>
        </w:rPr>
        <w:t xml:space="preserve">Dear </w:t>
      </w:r>
      <w:r w:rsidR="00C23486" w:rsidRPr="00C23486">
        <w:rPr>
          <w:rFonts w:ascii="Open Sans" w:hAnsi="Open Sans" w:cs="Open Sans"/>
        </w:rPr>
        <w:t xml:space="preserve">President </w:t>
      </w:r>
      <w:r w:rsidR="00C23486" w:rsidRPr="00C23486">
        <w:rPr>
          <w:rFonts w:ascii="Open Sans" w:hAnsi="Open Sans" w:cs="Open Sans"/>
          <w:highlight w:val="yellow"/>
        </w:rPr>
        <w:t>XXXXXXXXXXXX</w:t>
      </w:r>
      <w:r w:rsidRPr="00C23486">
        <w:rPr>
          <w:rFonts w:ascii="Open Sans" w:hAnsi="Open Sans" w:cs="Open Sans"/>
        </w:rPr>
        <w:t>,</w:t>
      </w:r>
    </w:p>
    <w:p w14:paraId="578CE20C" w14:textId="77777777" w:rsidR="006D4DA6" w:rsidRPr="00723620" w:rsidRDefault="006D4DA6" w:rsidP="006D4DA6">
      <w:pPr>
        <w:rPr>
          <w:rFonts w:ascii="Open Sans" w:hAnsi="Open Sans" w:cs="Open Sans"/>
          <w:szCs w:val="20"/>
        </w:rPr>
      </w:pPr>
      <w:r w:rsidRPr="00723620">
        <w:rPr>
          <w:rFonts w:ascii="Open Sans" w:hAnsi="Open Sans" w:cs="Open Sans"/>
          <w:szCs w:val="20"/>
        </w:rPr>
        <w:t>I write to you on behalf of Interplast which, as you may know, Rotary and the Royal Australasian College of Surgeons founded together in 1983.</w:t>
      </w:r>
    </w:p>
    <w:p w14:paraId="52C8B914" w14:textId="77777777" w:rsidR="006D4DA6" w:rsidRPr="00723620" w:rsidRDefault="006D4DA6" w:rsidP="006D4DA6">
      <w:pPr>
        <w:rPr>
          <w:rFonts w:ascii="Open Sans" w:hAnsi="Open Sans" w:cs="Open Sans"/>
          <w:szCs w:val="20"/>
        </w:rPr>
      </w:pPr>
      <w:r w:rsidRPr="00723620">
        <w:rPr>
          <w:rFonts w:ascii="Open Sans" w:hAnsi="Open Sans" w:cs="Open Sans"/>
          <w:szCs w:val="20"/>
        </w:rPr>
        <w:t xml:space="preserve">Since then, Interplast has </w:t>
      </w:r>
      <w:r>
        <w:rPr>
          <w:rFonts w:ascii="Open Sans" w:hAnsi="Open Sans" w:cs="Open Sans"/>
          <w:szCs w:val="20"/>
        </w:rPr>
        <w:t xml:space="preserve">provided life-changing surgery for </w:t>
      </w:r>
      <w:r w:rsidRPr="00723620">
        <w:rPr>
          <w:rFonts w:ascii="Open Sans" w:hAnsi="Open Sans" w:cs="Open Sans"/>
          <w:szCs w:val="20"/>
        </w:rPr>
        <w:t xml:space="preserve">over 27,000 patients, and provided more than 12,000 training opportunities for surgeons, anaesthetists, nurses and allied health clinicians across the Asia-pacific region. </w:t>
      </w:r>
    </w:p>
    <w:p w14:paraId="7971227B" w14:textId="77777777" w:rsidR="006D4DA6" w:rsidRPr="00723620" w:rsidRDefault="006D4DA6" w:rsidP="006D4DA6">
      <w:pPr>
        <w:rPr>
          <w:rFonts w:ascii="Open Sans" w:hAnsi="Open Sans" w:cs="Open Sans"/>
          <w:szCs w:val="20"/>
        </w:rPr>
      </w:pPr>
      <w:r w:rsidRPr="00723620">
        <w:rPr>
          <w:rFonts w:ascii="Open Sans" w:hAnsi="Open Sans" w:cs="Open Sans"/>
          <w:szCs w:val="20"/>
        </w:rPr>
        <w:t xml:space="preserve">I would be happy to be a speaker at your club, </w:t>
      </w:r>
      <w:r>
        <w:rPr>
          <w:rFonts w:ascii="Open Sans" w:hAnsi="Open Sans" w:cs="Open Sans"/>
          <w:szCs w:val="20"/>
        </w:rPr>
        <w:t xml:space="preserve">on a date of your choice, </w:t>
      </w:r>
      <w:r w:rsidRPr="00723620">
        <w:rPr>
          <w:rFonts w:ascii="Open Sans" w:hAnsi="Open Sans" w:cs="Open Sans"/>
          <w:szCs w:val="20"/>
        </w:rPr>
        <w:t xml:space="preserve">to tell you more about Interplast, and how Interplast and Rotary have been changing lives together since that very first surgical program to Fiji in 1983. </w:t>
      </w:r>
    </w:p>
    <w:p w14:paraId="0444D04F" w14:textId="6C996E81" w:rsidR="006D4DA6" w:rsidRDefault="006D4DA6" w:rsidP="006D4DA6">
      <w:pPr>
        <w:rPr>
          <w:rFonts w:ascii="Open Sans" w:hAnsi="Open Sans" w:cs="Open Sans"/>
          <w:szCs w:val="20"/>
        </w:rPr>
      </w:pPr>
      <w:r w:rsidRPr="00723620">
        <w:rPr>
          <w:rFonts w:ascii="Open Sans" w:hAnsi="Open Sans" w:cs="Open Sans"/>
          <w:szCs w:val="20"/>
        </w:rPr>
        <w:t>You may be surprised to know that during the C</w:t>
      </w:r>
      <w:r w:rsidR="00B5288C">
        <w:rPr>
          <w:rFonts w:ascii="Open Sans" w:hAnsi="Open Sans" w:cs="Open Sans"/>
          <w:szCs w:val="20"/>
        </w:rPr>
        <w:t>OVID</w:t>
      </w:r>
      <w:r w:rsidRPr="00723620">
        <w:rPr>
          <w:rFonts w:ascii="Open Sans" w:hAnsi="Open Sans" w:cs="Open Sans"/>
          <w:szCs w:val="20"/>
        </w:rPr>
        <w:t xml:space="preserve">-19 pandemic, Interplast continued to reach out across more than 30 countries, providing remote mentoring and training, and recording accredited training videos which are still available, free, for any clinician anywhere in the world to view on demand. </w:t>
      </w:r>
    </w:p>
    <w:p w14:paraId="5EF8117B" w14:textId="77777777" w:rsidR="006D4DA6" w:rsidRPr="00723620" w:rsidRDefault="006D4DA6" w:rsidP="006D4DA6">
      <w:pPr>
        <w:rPr>
          <w:rFonts w:ascii="Open Sans" w:hAnsi="Open Sans" w:cs="Open Sans"/>
          <w:szCs w:val="20"/>
        </w:rPr>
      </w:pPr>
      <w:r>
        <w:rPr>
          <w:rFonts w:ascii="Open Sans" w:hAnsi="Open Sans" w:cs="Open Sans"/>
          <w:szCs w:val="20"/>
        </w:rPr>
        <w:t>I would appreciate the opportunity to tell new members about Interplast, and update those who know about our work, on what we have achieved over the past couple of years.</w:t>
      </w:r>
    </w:p>
    <w:p w14:paraId="41C35310" w14:textId="6DC39105" w:rsidR="00C23486" w:rsidRPr="00C23486" w:rsidRDefault="006D4DA6" w:rsidP="006D4DA6">
      <w:pPr>
        <w:rPr>
          <w:rFonts w:ascii="Open Sans" w:hAnsi="Open Sans" w:cs="Open Sans"/>
        </w:rPr>
      </w:pPr>
      <w:r w:rsidRPr="00723620">
        <w:rPr>
          <w:rFonts w:ascii="Open Sans" w:hAnsi="Open Sans" w:cs="Open Sans"/>
          <w:szCs w:val="20"/>
        </w:rPr>
        <w:t>Please don’t hesitate to contact me to arrange an Interplast presentation to your club, or to ask any questions you might have about Interplast.</w:t>
      </w:r>
      <w:r w:rsidR="00C23486" w:rsidRPr="00C23486">
        <w:rPr>
          <w:rFonts w:ascii="Open Sans" w:hAnsi="Open Sans" w:cs="Open Sans"/>
        </w:rPr>
        <w:t xml:space="preserve"> </w:t>
      </w:r>
    </w:p>
    <w:p w14:paraId="7D566C0B" w14:textId="77777777" w:rsidR="00212242" w:rsidRPr="000B560E" w:rsidRDefault="00C23486" w:rsidP="00C23486">
      <w:pPr>
        <w:rPr>
          <w:rFonts w:ascii="Open Sans" w:hAnsi="Open Sans" w:cs="Open Sans"/>
        </w:rPr>
      </w:pPr>
      <w:r w:rsidRPr="00C23486">
        <w:rPr>
          <w:rFonts w:ascii="Open Sans" w:hAnsi="Open Sans" w:cs="Open Sans"/>
        </w:rPr>
        <w:t xml:space="preserve">The Interplast website can be found </w:t>
      </w:r>
      <w:r>
        <w:rPr>
          <w:rFonts w:ascii="Open Sans" w:hAnsi="Open Sans" w:cs="Open Sans"/>
        </w:rPr>
        <w:t>at</w:t>
      </w:r>
      <w:r w:rsidRPr="00C23486">
        <w:rPr>
          <w:rFonts w:ascii="Open Sans" w:hAnsi="Open Sans" w:cs="Open Sans"/>
          <w:color w:val="224E9B" w:themeColor="text2"/>
        </w:rPr>
        <w:t xml:space="preserve"> </w:t>
      </w:r>
      <w:hyperlink r:id="rId11" w:history="1">
        <w:r w:rsidRPr="00C23486">
          <w:rPr>
            <w:rStyle w:val="Hyperlink"/>
            <w:rFonts w:ascii="Open Sans" w:hAnsi="Open Sans" w:cs="Open Sans"/>
            <w:color w:val="224E9B" w:themeColor="text2"/>
          </w:rPr>
          <w:t>www.interplast.org.au</w:t>
        </w:r>
      </w:hyperlink>
      <w:r>
        <w:rPr>
          <w:rFonts w:ascii="Open Sans" w:hAnsi="Open Sans" w:cs="Open Sans"/>
          <w:color w:val="224E9B" w:themeColor="text2"/>
        </w:rPr>
        <w:t>.</w:t>
      </w:r>
    </w:p>
    <w:p w14:paraId="777BDD06" w14:textId="77777777" w:rsidR="0074700C" w:rsidRPr="00186E9C" w:rsidRDefault="00C23486" w:rsidP="00186E9C">
      <w:pPr>
        <w:spacing w:before="480"/>
        <w:rPr>
          <w:rFonts w:ascii="Open Sans" w:hAnsi="Open Sans" w:cs="Open Sans"/>
        </w:rPr>
      </w:pPr>
      <w:r>
        <w:rPr>
          <w:rFonts w:ascii="Open Sans" w:hAnsi="Open Sans" w:cs="Open Sans"/>
        </w:rPr>
        <w:t>Yours in Rotary</w:t>
      </w:r>
      <w:r w:rsidR="00212242" w:rsidRPr="00186E9C">
        <w:rPr>
          <w:rFonts w:ascii="Open Sans" w:hAnsi="Open Sans" w:cs="Open Sans"/>
        </w:rPr>
        <w:t>,</w:t>
      </w:r>
    </w:p>
    <w:p w14:paraId="65DB3945" w14:textId="77777777" w:rsidR="004C0DCF" w:rsidRPr="00C23486" w:rsidRDefault="00C23486" w:rsidP="007A2E68">
      <w:pPr>
        <w:rPr>
          <w:rFonts w:ascii="Open Sans" w:hAnsi="Open Sans" w:cs="Open Sans"/>
        </w:rPr>
      </w:pPr>
      <w:r w:rsidRPr="00C23486">
        <w:rPr>
          <w:rFonts w:ascii="Open Sans" w:hAnsi="Open Sans" w:cs="Open Sans"/>
          <w:highlight w:val="yellow"/>
        </w:rPr>
        <w:t>XXXXXXXXXXX</w:t>
      </w:r>
    </w:p>
    <w:sectPr w:rsidR="004C0DCF" w:rsidRPr="00C23486" w:rsidSect="00F84E8C">
      <w:footerReference w:type="default" r:id="rId12"/>
      <w:headerReference w:type="first" r:id="rId13"/>
      <w:footerReference w:type="first" r:id="rId14"/>
      <w:pgSz w:w="11906" w:h="16838"/>
      <w:pgMar w:top="709" w:right="1758" w:bottom="1134" w:left="175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D2412" w14:textId="77777777" w:rsidR="00C23486" w:rsidRDefault="00C23486" w:rsidP="00945928">
      <w:r>
        <w:separator/>
      </w:r>
    </w:p>
  </w:endnote>
  <w:endnote w:type="continuationSeparator" w:id="0">
    <w:p w14:paraId="32DD41D7" w14:textId="77777777" w:rsidR="00C23486" w:rsidRDefault="00C23486" w:rsidP="00945928">
      <w:r>
        <w:continuationSeparator/>
      </w:r>
    </w:p>
  </w:endnote>
  <w:endnote w:type="continuationNotice" w:id="1">
    <w:p w14:paraId="6EE8B855" w14:textId="77777777" w:rsidR="00C23486" w:rsidRDefault="00C23486" w:rsidP="009459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503E" w14:textId="77777777" w:rsidR="004C0DCF" w:rsidRDefault="004C0DCF" w:rsidP="004C0DCF">
    <w:pPr>
      <w:pStyle w:val="Footer"/>
      <w:spacing w:after="80"/>
      <w:ind w:right="26"/>
    </w:pPr>
    <w:r>
      <mc:AlternateContent>
        <mc:Choice Requires="wps">
          <w:drawing>
            <wp:anchor distT="0" distB="0" distL="114300" distR="114300" simplePos="0" relativeHeight="251664388" behindDoc="0" locked="0" layoutInCell="1" allowOverlap="1" wp14:anchorId="0102886E" wp14:editId="59389EDA">
              <wp:simplePos x="0" y="0"/>
              <wp:positionH relativeFrom="column">
                <wp:posOffset>2930558</wp:posOffset>
              </wp:positionH>
              <wp:positionV relativeFrom="paragraph">
                <wp:posOffset>237593</wp:posOffset>
              </wp:positionV>
              <wp:extent cx="201295" cy="704850"/>
              <wp:effectExtent l="0" t="0" r="1905" b="6350"/>
              <wp:wrapNone/>
              <wp:docPr id="1831509559" name="Text Box 2"/>
              <wp:cNvGraphicFramePr/>
              <a:graphic xmlns:a="http://schemas.openxmlformats.org/drawingml/2006/main">
                <a:graphicData uri="http://schemas.microsoft.com/office/word/2010/wordprocessingShape">
                  <wps:wsp>
                    <wps:cNvSpPr txBox="1"/>
                    <wps:spPr>
                      <a:xfrm>
                        <a:off x="0" y="0"/>
                        <a:ext cx="201295" cy="704850"/>
                      </a:xfrm>
                      <a:prstGeom prst="rect">
                        <a:avLst/>
                      </a:prstGeom>
                      <a:solidFill>
                        <a:schemeClr val="lt1"/>
                      </a:solidFill>
                      <a:ln w="6350">
                        <a:noFill/>
                      </a:ln>
                    </wps:spPr>
                    <wps:txbx>
                      <w:txbxContent>
                        <w:p w14:paraId="523DE665" w14:textId="77777777" w:rsidR="004C0DCF" w:rsidRPr="00D04A5A" w:rsidRDefault="004C0DCF" w:rsidP="004C0DCF">
                          <w:pPr>
                            <w:pStyle w:val="Footer"/>
                          </w:pPr>
                          <w:r w:rsidRPr="00D04A5A">
                            <w:drawing>
                              <wp:inline distT="0" distB="0" distL="0" distR="0" wp14:anchorId="3BEA5254" wp14:editId="2765418D">
                                <wp:extent cx="107950" cy="107950"/>
                                <wp:effectExtent l="0" t="0" r="6350" b="6350"/>
                                <wp:docPr id="1826801053" name="Picture 1826801053" descr="Ph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006397" descr="Pho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14:paraId="2BBCA368" w14:textId="77777777" w:rsidR="004C0DCF" w:rsidRPr="00D04A5A" w:rsidRDefault="004C0DCF" w:rsidP="004C0DCF">
                          <w:pPr>
                            <w:pStyle w:val="Footer"/>
                          </w:pPr>
                          <w:r w:rsidRPr="00D04A5A">
                            <w:drawing>
                              <wp:inline distT="0" distB="0" distL="0" distR="0" wp14:anchorId="72907A50" wp14:editId="2BB142D4">
                                <wp:extent cx="107950" cy="83820"/>
                                <wp:effectExtent l="0" t="0" r="6350" b="5080"/>
                                <wp:docPr id="275057145" name="Picture 275057145" descr="Ema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0034133" descr="Email."/>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 cy="83820"/>
                                        </a:xfrm>
                                        <a:prstGeom prst="rect">
                                          <a:avLst/>
                                        </a:prstGeom>
                                        <a:noFill/>
                                        <a:ln>
                                          <a:noFill/>
                                        </a:ln>
                                      </pic:spPr>
                                    </pic:pic>
                                  </a:graphicData>
                                </a:graphic>
                              </wp:inline>
                            </w:drawing>
                          </w:r>
                          <w:r w:rsidRPr="00D04A5A">
                            <w:t xml:space="preserve"> </w:t>
                          </w:r>
                        </w:p>
                        <w:p w14:paraId="7ED5AA23" w14:textId="77777777" w:rsidR="004C0DCF" w:rsidRPr="00D04A5A" w:rsidRDefault="004C0DCF" w:rsidP="004C0DCF">
                          <w:pPr>
                            <w:pStyle w:val="Footer"/>
                          </w:pPr>
                          <w:r w:rsidRPr="00D04A5A">
                            <w:drawing>
                              <wp:inline distT="0" distB="0" distL="0" distR="0" wp14:anchorId="4A5D8AEB" wp14:editId="01A7334A">
                                <wp:extent cx="107950" cy="107950"/>
                                <wp:effectExtent l="0" t="0" r="6350" b="6350"/>
                                <wp:docPr id="2018882448" name="Picture 2018882448"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13153" name="Picture 1697213153" descr="Websit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inline>
                            </w:drawing>
                          </w:r>
                        </w:p>
                        <w:p w14:paraId="65ED0D5A" w14:textId="77777777" w:rsidR="004C0DCF" w:rsidRPr="00D04A5A" w:rsidRDefault="004C0DCF" w:rsidP="004C0DCF">
                          <w:pPr>
                            <w:pStyle w:val="Footer"/>
                          </w:pPr>
                        </w:p>
                        <w:p w14:paraId="522633A6" w14:textId="77777777" w:rsidR="004C0DCF" w:rsidRPr="00D04A5A" w:rsidRDefault="004C0DCF" w:rsidP="004C0DCF">
                          <w:pPr>
                            <w:pStyle w:val="Foote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2886E" id="_x0000_t202" coordsize="21600,21600" o:spt="202" path="m,l,21600r21600,l21600,xe">
              <v:stroke joinstyle="miter"/>
              <v:path gradientshapeok="t" o:connecttype="rect"/>
            </v:shapetype>
            <v:shape id="Text Box 2" o:spid="_x0000_s1026" type="#_x0000_t202" style="position:absolute;margin-left:230.75pt;margin-top:18.7pt;width:15.85pt;height:55.5pt;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" fillcolor="white [3201]" stroked="f" strokeweight=".5pt">
              <v:textbox inset="1mm,1mm,1mm,1mm">
                <w:txbxContent>
                  <w:p w14:paraId="523DE665" w14:textId="77777777" w:rsidR="004C0DCF" w:rsidRPr="00D04A5A" w:rsidRDefault="004C0DCF" w:rsidP="004C0DCF">
                    <w:pPr>
                      <w:pStyle w:val="Footer"/>
                    </w:pPr>
                    <w:r w:rsidRPr="00D04A5A">
                      <w:drawing>
                        <wp:inline distT="0" distB="0" distL="0" distR="0" wp14:anchorId="3BEA5254" wp14:editId="2765418D">
                          <wp:extent cx="107950" cy="107950"/>
                          <wp:effectExtent l="0" t="0" r="6350" b="6350"/>
                          <wp:docPr id="1826801053" name="Picture 1826801053" descr="Ph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006397" descr="Phone."/>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14:paraId="2BBCA368" w14:textId="77777777" w:rsidR="004C0DCF" w:rsidRPr="00D04A5A" w:rsidRDefault="004C0DCF" w:rsidP="004C0DCF">
                    <w:pPr>
                      <w:pStyle w:val="Footer"/>
                    </w:pPr>
                    <w:r w:rsidRPr="00D04A5A">
                      <w:drawing>
                        <wp:inline distT="0" distB="0" distL="0" distR="0" wp14:anchorId="72907A50" wp14:editId="2BB142D4">
                          <wp:extent cx="107950" cy="83820"/>
                          <wp:effectExtent l="0" t="0" r="6350" b="5080"/>
                          <wp:docPr id="275057145" name="Picture 275057145" descr="Ema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0034133" descr="Email."/>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0" cy="83820"/>
                                  </a:xfrm>
                                  <a:prstGeom prst="rect">
                                    <a:avLst/>
                                  </a:prstGeom>
                                  <a:noFill/>
                                  <a:ln>
                                    <a:noFill/>
                                  </a:ln>
                                </pic:spPr>
                              </pic:pic>
                            </a:graphicData>
                          </a:graphic>
                        </wp:inline>
                      </w:drawing>
                    </w:r>
                    <w:r w:rsidRPr="00D04A5A">
                      <w:t xml:space="preserve"> </w:t>
                    </w:r>
                  </w:p>
                  <w:p w14:paraId="7ED5AA23" w14:textId="77777777" w:rsidR="004C0DCF" w:rsidRPr="00D04A5A" w:rsidRDefault="004C0DCF" w:rsidP="004C0DCF">
                    <w:pPr>
                      <w:pStyle w:val="Footer"/>
                    </w:pPr>
                    <w:r w:rsidRPr="00D04A5A">
                      <w:drawing>
                        <wp:inline distT="0" distB="0" distL="0" distR="0" wp14:anchorId="4A5D8AEB" wp14:editId="01A7334A">
                          <wp:extent cx="107950" cy="107950"/>
                          <wp:effectExtent l="0" t="0" r="6350" b="6350"/>
                          <wp:docPr id="2018882448" name="Picture 2018882448"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13153" name="Picture 1697213153" descr="Websi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inline>
                      </w:drawing>
                    </w:r>
                  </w:p>
                  <w:p w14:paraId="65ED0D5A" w14:textId="77777777" w:rsidR="004C0DCF" w:rsidRPr="00D04A5A" w:rsidRDefault="004C0DCF" w:rsidP="004C0DCF">
                    <w:pPr>
                      <w:pStyle w:val="Footer"/>
                    </w:pPr>
                  </w:p>
                  <w:p w14:paraId="522633A6" w14:textId="77777777" w:rsidR="004C0DCF" w:rsidRPr="00D04A5A" w:rsidRDefault="004C0DCF" w:rsidP="004C0DCF">
                    <w:pPr>
                      <w:pStyle w:val="Footer"/>
                    </w:pPr>
                  </w:p>
                </w:txbxContent>
              </v:textbox>
            </v:shape>
          </w:pict>
        </mc:Fallback>
      </mc:AlternateContent>
    </w:r>
    <w:r>
      <mc:AlternateContent>
        <mc:Choice Requires="wps">
          <w:drawing>
            <wp:anchor distT="0" distB="0" distL="114300" distR="114300" simplePos="0" relativeHeight="251663364" behindDoc="0" locked="0" layoutInCell="1" allowOverlap="1" wp14:anchorId="6C33088E" wp14:editId="7CDC2273">
              <wp:simplePos x="0" y="0"/>
              <wp:positionH relativeFrom="column">
                <wp:posOffset>-91440</wp:posOffset>
              </wp:positionH>
              <wp:positionV relativeFrom="paragraph">
                <wp:posOffset>247922</wp:posOffset>
              </wp:positionV>
              <wp:extent cx="2886710" cy="678180"/>
              <wp:effectExtent l="0" t="0" r="0" b="0"/>
              <wp:wrapSquare wrapText="bothSides"/>
              <wp:docPr id="1394666942" name="Text Box 1"/>
              <wp:cNvGraphicFramePr/>
              <a:graphic xmlns:a="http://schemas.openxmlformats.org/drawingml/2006/main">
                <a:graphicData uri="http://schemas.microsoft.com/office/word/2010/wordprocessingShape">
                  <wps:wsp>
                    <wps:cNvSpPr txBox="1"/>
                    <wps:spPr>
                      <a:xfrm>
                        <a:off x="0" y="0"/>
                        <a:ext cx="2886710" cy="678180"/>
                      </a:xfrm>
                      <a:prstGeom prst="rect">
                        <a:avLst/>
                      </a:prstGeom>
                      <a:solidFill>
                        <a:schemeClr val="lt1"/>
                      </a:solidFill>
                      <a:ln w="6350">
                        <a:noFill/>
                      </a:ln>
                    </wps:spPr>
                    <wps:txbx>
                      <w:txbxContent>
                        <w:p w14:paraId="53F943BD" w14:textId="77777777" w:rsidR="004C0DCF" w:rsidRPr="006A6CFC" w:rsidRDefault="004C0DCF" w:rsidP="004C0DCF">
                          <w:pPr>
                            <w:pStyle w:val="Footer"/>
                          </w:pPr>
                          <w:r w:rsidRPr="006A6CFC">
                            <w:t xml:space="preserve">Royal </w:t>
                          </w:r>
                          <w:r w:rsidRPr="000B560E">
                            <w:t>Australasian</w:t>
                          </w:r>
                          <w:r w:rsidRPr="006A6CFC">
                            <w:t xml:space="preserve"> College of Surgeons Building</w:t>
                          </w:r>
                        </w:p>
                        <w:p w14:paraId="1CA89303" w14:textId="77777777" w:rsidR="004C0DCF" w:rsidRPr="006A6CFC" w:rsidRDefault="004C0DCF" w:rsidP="004C0DCF">
                          <w:pPr>
                            <w:pStyle w:val="Footer"/>
                          </w:pPr>
                          <w:r w:rsidRPr="006A6CFC">
                            <w:t>250-290 Spring St East Melbourne. VICTORIA. 3002</w:t>
                          </w:r>
                        </w:p>
                        <w:p w14:paraId="0A1C9C68" w14:textId="77777777" w:rsidR="004C0DCF" w:rsidRPr="006A6CFC" w:rsidRDefault="004C0DCF" w:rsidP="004C0DCF">
                          <w:pPr>
                            <w:rPr>
                              <w:sz w:val="18"/>
                              <w:szCs w:val="18"/>
                            </w:rPr>
                          </w:pPr>
                          <w:r w:rsidRPr="006A6CFC">
                            <w:rPr>
                              <w:rFonts w:cs="Open Sans"/>
                              <w:sz w:val="18"/>
                              <w:szCs w:val="18"/>
                            </w:rPr>
                            <w:t>ABN: 59 006 155 193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33088E" id="_x0000_s1027" type="#_x0000_t202" style="position:absolute;margin-left:-7.2pt;margin-top:19.5pt;width:227.3pt;height:53.4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" fillcolor="white [3201]" stroked="f" strokeweight=".5pt">
              <v:textbox>
                <w:txbxContent>
                  <w:p w14:paraId="53F943BD" w14:textId="77777777" w:rsidR="004C0DCF" w:rsidRPr="006A6CFC" w:rsidRDefault="004C0DCF" w:rsidP="004C0DCF">
                    <w:pPr>
                      <w:pStyle w:val="Footer"/>
                    </w:pPr>
                    <w:r w:rsidRPr="006A6CFC">
                      <w:t xml:space="preserve">Royal </w:t>
                    </w:r>
                    <w:r w:rsidRPr="000B560E">
                      <w:t>Australasian</w:t>
                    </w:r>
                    <w:r w:rsidRPr="006A6CFC">
                      <w:t xml:space="preserve"> College of Surgeons Building</w:t>
                    </w:r>
                  </w:p>
                  <w:p w14:paraId="1CA89303" w14:textId="77777777" w:rsidR="004C0DCF" w:rsidRPr="006A6CFC" w:rsidRDefault="004C0DCF" w:rsidP="004C0DCF">
                    <w:pPr>
                      <w:pStyle w:val="Footer"/>
                    </w:pPr>
                    <w:r w:rsidRPr="006A6CFC">
                      <w:t>250-290 Spring St East Melbourne. VICTORIA. 3002</w:t>
                    </w:r>
                  </w:p>
                  <w:p w14:paraId="0A1C9C68" w14:textId="77777777" w:rsidR="004C0DCF" w:rsidRPr="006A6CFC" w:rsidRDefault="004C0DCF" w:rsidP="004C0DCF">
                    <w:pPr>
                      <w:rPr>
                        <w:sz w:val="18"/>
                        <w:szCs w:val="18"/>
                      </w:rPr>
                    </w:pPr>
                    <w:r w:rsidRPr="006A6CFC">
                      <w:rPr>
                        <w:rFonts w:cs="Open Sans"/>
                        <w:sz w:val="18"/>
                        <w:szCs w:val="18"/>
                      </w:rPr>
                      <w:t>ABN: 59 006 155 193</w:t>
                    </w:r>
                  </w:p>
                </w:txbxContent>
              </v:textbox>
              <w10:wrap type="square"/>
            </v:shape>
          </w:pict>
        </mc:Fallback>
      </mc:AlternateContent>
    </w:r>
    <w:r w:rsidRPr="00985116">
      <w:drawing>
        <wp:inline distT="0" distB="0" distL="0" distR="0" wp14:anchorId="24228127" wp14:editId="5AC173E2">
          <wp:extent cx="5318840" cy="80645"/>
          <wp:effectExtent l="0" t="0" r="2540" b="0"/>
          <wp:docPr id="1007803300" name="Picture 100780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64313" name=""/>
                  <pic:cNvPicPr/>
                </pic:nvPicPr>
                <pic:blipFill rotWithShape="1">
                  <a:blip r:embed="rId7"/>
                  <a:srcRect t="1" r="13102" b="-2"/>
                  <a:stretch/>
                </pic:blipFill>
                <pic:spPr bwMode="auto">
                  <a:xfrm>
                    <a:off x="0" y="0"/>
                    <a:ext cx="5318848" cy="80645"/>
                  </a:xfrm>
                  <a:prstGeom prst="rect">
                    <a:avLst/>
                  </a:prstGeom>
                  <a:ln>
                    <a:noFill/>
                  </a:ln>
                  <a:extLst>
                    <a:ext uri="{53640926-AAD7-44D8-BBD7-CCE9431645EC}">
                      <a14:shadowObscured xmlns:a14="http://schemas.microsoft.com/office/drawing/2010/main"/>
                    </a:ext>
                  </a:extLst>
                </pic:spPr>
              </pic:pic>
            </a:graphicData>
          </a:graphic>
        </wp:inline>
      </w:drawing>
    </w:r>
  </w:p>
  <w:p w14:paraId="24C94A8B" w14:textId="77777777" w:rsidR="00A919C2" w:rsidRPr="004C0DCF" w:rsidRDefault="004C0DCF" w:rsidP="004C0DCF">
    <w:pPr>
      <w:pStyle w:val="Footer"/>
    </w:pPr>
    <w:r>
      <w:t xml:space="preserve">   </w:t>
    </w:r>
    <w:r>
      <mc:AlternateContent>
        <mc:Choice Requires="wps">
          <w:drawing>
            <wp:inline distT="0" distB="0" distL="0" distR="0" wp14:anchorId="4A878037" wp14:editId="4B4E9306">
              <wp:extent cx="2044558" cy="666750"/>
              <wp:effectExtent l="0" t="0" r="0" b="0"/>
              <wp:docPr id="1946442016" name="Text Box 1"/>
              <wp:cNvGraphicFramePr/>
              <a:graphic xmlns:a="http://schemas.openxmlformats.org/drawingml/2006/main">
                <a:graphicData uri="http://schemas.microsoft.com/office/word/2010/wordprocessingShape">
                  <wps:wsp>
                    <wps:cNvSpPr txBox="1"/>
                    <wps:spPr>
                      <a:xfrm>
                        <a:off x="0" y="0"/>
                        <a:ext cx="2044558" cy="666750"/>
                      </a:xfrm>
                      <a:prstGeom prst="rect">
                        <a:avLst/>
                      </a:prstGeom>
                      <a:solidFill>
                        <a:schemeClr val="lt1"/>
                      </a:solidFill>
                      <a:ln w="6350">
                        <a:noFill/>
                      </a:ln>
                    </wps:spPr>
                    <wps:txbx>
                      <w:txbxContent>
                        <w:p w14:paraId="1968A713" w14:textId="77777777" w:rsidR="004C0DCF" w:rsidRPr="00DD480A" w:rsidRDefault="004C0DCF" w:rsidP="004C0DCF">
                          <w:pPr>
                            <w:pStyle w:val="Footer"/>
                          </w:pPr>
                          <w:r w:rsidRPr="00DD480A">
                            <w:t xml:space="preserve">  (+61) 03 9249 1231</w:t>
                          </w:r>
                        </w:p>
                        <w:p w14:paraId="5EDE4F94" w14:textId="77777777" w:rsidR="004C0DCF" w:rsidRPr="00DD480A" w:rsidRDefault="004C0DCF" w:rsidP="004C0DCF">
                          <w:pPr>
                            <w:pStyle w:val="Footer"/>
                          </w:pPr>
                          <w:r w:rsidRPr="00DD480A">
                            <w:t xml:space="preserve">  contactus@interplast.org.au</w:t>
                          </w:r>
                        </w:p>
                        <w:p w14:paraId="119FCC24" w14:textId="77777777" w:rsidR="004C0DCF" w:rsidRPr="00DD480A" w:rsidRDefault="004C0DCF" w:rsidP="004C0DCF">
                          <w:pPr>
                            <w:pStyle w:val="Footer"/>
                          </w:pPr>
                          <w:r w:rsidRPr="00DD480A">
                            <w:t xml:space="preserve">  www.interplast.org.au</w:t>
                          </w:r>
                        </w:p>
                        <w:p w14:paraId="3A673FB8" w14:textId="77777777" w:rsidR="004C0DCF" w:rsidRPr="006A6CFC" w:rsidRDefault="004C0DCF" w:rsidP="004C0DCF">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878037" id="Text Box 1" o:spid="_x0000_s1028" type="#_x0000_t202" style="width:161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" fillcolor="white [3201]" stroked="f" strokeweight=".5pt">
              <v:textbox>
                <w:txbxContent>
                  <w:p w14:paraId="1968A713" w14:textId="77777777" w:rsidR="004C0DCF" w:rsidRPr="00DD480A" w:rsidRDefault="004C0DCF" w:rsidP="004C0DCF">
                    <w:pPr>
                      <w:pStyle w:val="Footer"/>
                    </w:pPr>
                    <w:r w:rsidRPr="00DD480A">
                      <w:t xml:space="preserve">  (+61) 03 9249 1231</w:t>
                    </w:r>
                  </w:p>
                  <w:p w14:paraId="5EDE4F94" w14:textId="77777777" w:rsidR="004C0DCF" w:rsidRPr="00DD480A" w:rsidRDefault="004C0DCF" w:rsidP="004C0DCF">
                    <w:pPr>
                      <w:pStyle w:val="Footer"/>
                    </w:pPr>
                    <w:r w:rsidRPr="00DD480A">
                      <w:t xml:space="preserve">  contactus@interplast.org.au</w:t>
                    </w:r>
                  </w:p>
                  <w:p w14:paraId="119FCC24" w14:textId="77777777" w:rsidR="004C0DCF" w:rsidRPr="00DD480A" w:rsidRDefault="004C0DCF" w:rsidP="004C0DCF">
                    <w:pPr>
                      <w:pStyle w:val="Footer"/>
                    </w:pPr>
                    <w:r w:rsidRPr="00DD480A">
                      <w:t xml:space="preserve">  www.interplast.org.au</w:t>
                    </w:r>
                  </w:p>
                  <w:p w14:paraId="3A673FB8" w14:textId="77777777" w:rsidR="004C0DCF" w:rsidRPr="006A6CFC" w:rsidRDefault="004C0DCF" w:rsidP="004C0DCF">
                    <w:pPr>
                      <w:pStyle w:val="Footer"/>
                    </w:pP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ECF0D" w14:textId="77777777" w:rsidR="00F84E8C" w:rsidRDefault="00F84E8C" w:rsidP="00F84E8C">
    <w:pPr>
      <w:pStyle w:val="Footer"/>
      <w:spacing w:after="80"/>
      <w:ind w:right="26"/>
    </w:pPr>
    <w:r>
      <mc:AlternateContent>
        <mc:Choice Requires="wps">
          <w:drawing>
            <wp:anchor distT="0" distB="0" distL="114300" distR="114300" simplePos="0" relativeHeight="251661316" behindDoc="0" locked="0" layoutInCell="1" allowOverlap="1" wp14:anchorId="5C5435B9" wp14:editId="259DE788">
              <wp:simplePos x="0" y="0"/>
              <wp:positionH relativeFrom="column">
                <wp:posOffset>2930558</wp:posOffset>
              </wp:positionH>
              <wp:positionV relativeFrom="paragraph">
                <wp:posOffset>237593</wp:posOffset>
              </wp:positionV>
              <wp:extent cx="201295" cy="704850"/>
              <wp:effectExtent l="0" t="0" r="1905" b="6350"/>
              <wp:wrapNone/>
              <wp:docPr id="1679550408" name="Text Box 2"/>
              <wp:cNvGraphicFramePr/>
              <a:graphic xmlns:a="http://schemas.openxmlformats.org/drawingml/2006/main">
                <a:graphicData uri="http://schemas.microsoft.com/office/word/2010/wordprocessingShape">
                  <wps:wsp>
                    <wps:cNvSpPr txBox="1"/>
                    <wps:spPr>
                      <a:xfrm>
                        <a:off x="0" y="0"/>
                        <a:ext cx="201295" cy="704850"/>
                      </a:xfrm>
                      <a:prstGeom prst="rect">
                        <a:avLst/>
                      </a:prstGeom>
                      <a:solidFill>
                        <a:schemeClr val="lt1"/>
                      </a:solidFill>
                      <a:ln w="6350">
                        <a:noFill/>
                      </a:ln>
                    </wps:spPr>
                    <wps:txbx>
                      <w:txbxContent>
                        <w:p w14:paraId="0D974814" w14:textId="77777777" w:rsidR="00F84E8C" w:rsidRPr="00D04A5A" w:rsidRDefault="00F84E8C" w:rsidP="00F84E8C">
                          <w:pPr>
                            <w:pStyle w:val="Footer"/>
                          </w:pPr>
                          <w:r w:rsidRPr="00D04A5A">
                            <w:drawing>
                              <wp:inline distT="0" distB="0" distL="0" distR="0" wp14:anchorId="0667502A" wp14:editId="447B0A2A">
                                <wp:extent cx="107950" cy="107950"/>
                                <wp:effectExtent l="0" t="0" r="6350" b="6350"/>
                                <wp:docPr id="385866135" name="Picture 385866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866135" name="Picture 385866135"/>
                                        <pic:cNvPicPr>
                                          <a:picLocks/>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07950" cy="107950"/>
                                        </a:xfrm>
                                        <a:prstGeom prst="rect">
                                          <a:avLst/>
                                        </a:prstGeom>
                                      </pic:spPr>
                                    </pic:pic>
                                  </a:graphicData>
                                </a:graphic>
                              </wp:inline>
                            </w:drawing>
                          </w:r>
                        </w:p>
                        <w:p w14:paraId="7FB4E095" w14:textId="77777777" w:rsidR="00F84E8C" w:rsidRPr="00D04A5A" w:rsidRDefault="001F5270" w:rsidP="00F84E8C">
                          <w:pPr>
                            <w:pStyle w:val="Footer"/>
                          </w:pPr>
                          <w:r>
                            <w:drawing>
                              <wp:inline distT="0" distB="0" distL="0" distR="0" wp14:anchorId="3F41C75B" wp14:editId="5989BD55">
                                <wp:extent cx="111600" cy="95409"/>
                                <wp:effectExtent l="0" t="0" r="3175" b="0"/>
                                <wp:docPr id="12269908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90879" name="Graphic 1226990879"/>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1600" cy="95409"/>
                                        </a:xfrm>
                                        <a:prstGeom prst="rect">
                                          <a:avLst/>
                                        </a:prstGeom>
                                      </pic:spPr>
                                    </pic:pic>
                                  </a:graphicData>
                                </a:graphic>
                              </wp:inline>
                            </w:drawing>
                          </w:r>
                        </w:p>
                        <w:p w14:paraId="5918B29B" w14:textId="77777777" w:rsidR="00F84E8C" w:rsidRPr="00D04A5A" w:rsidRDefault="00F84E8C" w:rsidP="00F84E8C">
                          <w:pPr>
                            <w:pStyle w:val="Footer"/>
                          </w:pPr>
                          <w:r w:rsidRPr="00D04A5A">
                            <w:drawing>
                              <wp:inline distT="0" distB="0" distL="0" distR="0" wp14:anchorId="14314677" wp14:editId="4168FBE0">
                                <wp:extent cx="107950" cy="107950"/>
                                <wp:effectExtent l="0" t="0" r="6350" b="6350"/>
                                <wp:docPr id="471686253" name="Picture 47168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86253" name="Picture 471686253"/>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07950" cy="107950"/>
                                        </a:xfrm>
                                        <a:prstGeom prst="rect">
                                          <a:avLst/>
                                        </a:prstGeom>
                                      </pic:spPr>
                                    </pic:pic>
                                  </a:graphicData>
                                </a:graphic>
                              </wp:inline>
                            </w:drawing>
                          </w:r>
                        </w:p>
                        <w:p w14:paraId="2388D587" w14:textId="77777777" w:rsidR="00F84E8C" w:rsidRPr="00D04A5A" w:rsidRDefault="00F84E8C" w:rsidP="00F84E8C">
                          <w:pPr>
                            <w:pStyle w:val="Footer"/>
                          </w:pPr>
                        </w:p>
                        <w:p w14:paraId="53746120" w14:textId="77777777" w:rsidR="00F84E8C" w:rsidRPr="00D04A5A" w:rsidRDefault="00F84E8C" w:rsidP="00F84E8C">
                          <w:pPr>
                            <w:pStyle w:val="Foote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435B9" id="_x0000_t202" coordsize="21600,21600" o:spt="202" path="m,l,21600r21600,l21600,xe">
              <v:stroke joinstyle="miter"/>
              <v:path gradientshapeok="t" o:connecttype="rect"/>
            </v:shapetype>
            <v:shape id="_x0000_s1029" type="#_x0000_t202" style="position:absolute;margin-left:230.75pt;margin-top:18.7pt;width:15.85pt;height:55.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" fillcolor="white [3201]" stroked="f" strokeweight=".5pt">
              <v:textbox inset="1mm,1mm,1mm,1mm">
                <w:txbxContent>
                  <w:p w14:paraId="0D974814" w14:textId="77777777" w:rsidR="00F84E8C" w:rsidRPr="00D04A5A" w:rsidRDefault="00F84E8C" w:rsidP="00F84E8C">
                    <w:pPr>
                      <w:pStyle w:val="Footer"/>
                    </w:pPr>
                    <w:r w:rsidRPr="00D04A5A">
                      <w:drawing>
                        <wp:inline distT="0" distB="0" distL="0" distR="0" wp14:anchorId="0667502A" wp14:editId="447B0A2A">
                          <wp:extent cx="107950" cy="107950"/>
                          <wp:effectExtent l="0" t="0" r="6350" b="6350"/>
                          <wp:docPr id="385866135" name="Picture 385866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866135" name="Picture 385866135"/>
                                  <pic:cNvPicPr>
                                    <a:picLocks/>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07950" cy="107950"/>
                                  </a:xfrm>
                                  <a:prstGeom prst="rect">
                                    <a:avLst/>
                                  </a:prstGeom>
                                </pic:spPr>
                              </pic:pic>
                            </a:graphicData>
                          </a:graphic>
                        </wp:inline>
                      </w:drawing>
                    </w:r>
                  </w:p>
                  <w:p w14:paraId="7FB4E095" w14:textId="77777777" w:rsidR="00F84E8C" w:rsidRPr="00D04A5A" w:rsidRDefault="001F5270" w:rsidP="00F84E8C">
                    <w:pPr>
                      <w:pStyle w:val="Footer"/>
                    </w:pPr>
                    <w:r>
                      <w:drawing>
                        <wp:inline distT="0" distB="0" distL="0" distR="0" wp14:anchorId="3F41C75B" wp14:editId="5989BD55">
                          <wp:extent cx="111600" cy="95409"/>
                          <wp:effectExtent l="0" t="0" r="3175" b="0"/>
                          <wp:docPr id="12269908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90879" name="Graphic 1226990879"/>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11600" cy="95409"/>
                                  </a:xfrm>
                                  <a:prstGeom prst="rect">
                                    <a:avLst/>
                                  </a:prstGeom>
                                </pic:spPr>
                              </pic:pic>
                            </a:graphicData>
                          </a:graphic>
                        </wp:inline>
                      </w:drawing>
                    </w:r>
                  </w:p>
                  <w:p w14:paraId="5918B29B" w14:textId="77777777" w:rsidR="00F84E8C" w:rsidRPr="00D04A5A" w:rsidRDefault="00F84E8C" w:rsidP="00F84E8C">
                    <w:pPr>
                      <w:pStyle w:val="Footer"/>
                    </w:pPr>
                    <w:r w:rsidRPr="00D04A5A">
                      <w:drawing>
                        <wp:inline distT="0" distB="0" distL="0" distR="0" wp14:anchorId="14314677" wp14:editId="4168FBE0">
                          <wp:extent cx="107950" cy="107950"/>
                          <wp:effectExtent l="0" t="0" r="6350" b="6350"/>
                          <wp:docPr id="471686253" name="Picture 47168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86253" name="Picture 471686253"/>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7950" cy="107950"/>
                                  </a:xfrm>
                                  <a:prstGeom prst="rect">
                                    <a:avLst/>
                                  </a:prstGeom>
                                </pic:spPr>
                              </pic:pic>
                            </a:graphicData>
                          </a:graphic>
                        </wp:inline>
                      </w:drawing>
                    </w:r>
                  </w:p>
                  <w:p w14:paraId="2388D587" w14:textId="77777777" w:rsidR="00F84E8C" w:rsidRPr="00D04A5A" w:rsidRDefault="00F84E8C" w:rsidP="00F84E8C">
                    <w:pPr>
                      <w:pStyle w:val="Footer"/>
                    </w:pPr>
                  </w:p>
                  <w:p w14:paraId="53746120" w14:textId="77777777" w:rsidR="00F84E8C" w:rsidRPr="00D04A5A" w:rsidRDefault="00F84E8C" w:rsidP="00F84E8C">
                    <w:pPr>
                      <w:pStyle w:val="Footer"/>
                    </w:pPr>
                  </w:p>
                </w:txbxContent>
              </v:textbox>
            </v:shape>
          </w:pict>
        </mc:Fallback>
      </mc:AlternateContent>
    </w:r>
    <w:r>
      <mc:AlternateContent>
        <mc:Choice Requires="wps">
          <w:drawing>
            <wp:anchor distT="0" distB="0" distL="114300" distR="114300" simplePos="0" relativeHeight="251660292" behindDoc="0" locked="0" layoutInCell="1" allowOverlap="1" wp14:anchorId="35C80068" wp14:editId="54C471DE">
              <wp:simplePos x="0" y="0"/>
              <wp:positionH relativeFrom="column">
                <wp:posOffset>-91440</wp:posOffset>
              </wp:positionH>
              <wp:positionV relativeFrom="paragraph">
                <wp:posOffset>247922</wp:posOffset>
              </wp:positionV>
              <wp:extent cx="2886710" cy="678180"/>
              <wp:effectExtent l="0" t="0" r="0" b="0"/>
              <wp:wrapSquare wrapText="bothSides"/>
              <wp:docPr id="1626885462" name="Text Box 1"/>
              <wp:cNvGraphicFramePr/>
              <a:graphic xmlns:a="http://schemas.openxmlformats.org/drawingml/2006/main">
                <a:graphicData uri="http://schemas.microsoft.com/office/word/2010/wordprocessingShape">
                  <wps:wsp>
                    <wps:cNvSpPr txBox="1"/>
                    <wps:spPr>
                      <a:xfrm>
                        <a:off x="0" y="0"/>
                        <a:ext cx="2886710" cy="678180"/>
                      </a:xfrm>
                      <a:prstGeom prst="rect">
                        <a:avLst/>
                      </a:prstGeom>
                      <a:solidFill>
                        <a:schemeClr val="lt1"/>
                      </a:solidFill>
                      <a:ln w="6350">
                        <a:noFill/>
                      </a:ln>
                    </wps:spPr>
                    <wps:txbx>
                      <w:txbxContent>
                        <w:p w14:paraId="62BA619B" w14:textId="77777777" w:rsidR="00F84E8C" w:rsidRPr="00C23486" w:rsidRDefault="00F84E8C" w:rsidP="00F84E8C">
                          <w:pPr>
                            <w:pStyle w:val="Footer"/>
                          </w:pPr>
                          <w:r w:rsidRPr="00C23486">
                            <w:t>Royal Australasian College of Surgeons Building</w:t>
                          </w:r>
                        </w:p>
                        <w:p w14:paraId="233F50DA" w14:textId="77777777" w:rsidR="00F84E8C" w:rsidRPr="00C23486" w:rsidRDefault="00F84E8C" w:rsidP="00F84E8C">
                          <w:pPr>
                            <w:pStyle w:val="Footer"/>
                          </w:pPr>
                          <w:r w:rsidRPr="00C23486">
                            <w:t>250-290 Spring St East Melbourne. VICTORIA. 3002</w:t>
                          </w:r>
                        </w:p>
                        <w:p w14:paraId="4F0D70FE" w14:textId="77777777" w:rsidR="00F84E8C" w:rsidRPr="00C23486" w:rsidRDefault="00F84E8C" w:rsidP="00F84E8C">
                          <w:pPr>
                            <w:rPr>
                              <w:rFonts w:ascii="Open Sans" w:hAnsi="Open Sans" w:cs="Open Sans"/>
                              <w:sz w:val="18"/>
                              <w:szCs w:val="18"/>
                            </w:rPr>
                          </w:pPr>
                          <w:r w:rsidRPr="00C23486">
                            <w:rPr>
                              <w:rFonts w:ascii="Open Sans" w:hAnsi="Open Sans" w:cs="Open Sans"/>
                              <w:sz w:val="18"/>
                              <w:szCs w:val="18"/>
                            </w:rPr>
                            <w:t>ABN: 59 006 155 193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C80068" id="_x0000_s1030" type="#_x0000_t202" style="position:absolute;margin-left:-7.2pt;margin-top:19.5pt;width:227.3pt;height:53.4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" fillcolor="white [3201]" stroked="f" strokeweight=".5pt">
              <v:textbox>
                <w:txbxContent>
                  <w:p w14:paraId="62BA619B" w14:textId="77777777" w:rsidR="00F84E8C" w:rsidRPr="00C23486" w:rsidRDefault="00F84E8C" w:rsidP="00F84E8C">
                    <w:pPr>
                      <w:pStyle w:val="Footer"/>
                    </w:pPr>
                    <w:r w:rsidRPr="00C23486">
                      <w:t>Royal Australasian College of Surgeons Building</w:t>
                    </w:r>
                  </w:p>
                  <w:p w14:paraId="233F50DA" w14:textId="77777777" w:rsidR="00F84E8C" w:rsidRPr="00C23486" w:rsidRDefault="00F84E8C" w:rsidP="00F84E8C">
                    <w:pPr>
                      <w:pStyle w:val="Footer"/>
                    </w:pPr>
                    <w:r w:rsidRPr="00C23486">
                      <w:t>250-290 Spring St East Melbourne. VICTORIA. 3002</w:t>
                    </w:r>
                  </w:p>
                  <w:p w14:paraId="4F0D70FE" w14:textId="77777777" w:rsidR="00F84E8C" w:rsidRPr="00C23486" w:rsidRDefault="00F84E8C" w:rsidP="00F84E8C">
                    <w:pPr>
                      <w:rPr>
                        <w:rFonts w:ascii="Open Sans" w:hAnsi="Open Sans" w:cs="Open Sans"/>
                        <w:sz w:val="18"/>
                        <w:szCs w:val="18"/>
                      </w:rPr>
                    </w:pPr>
                    <w:r w:rsidRPr="00C23486">
                      <w:rPr>
                        <w:rFonts w:ascii="Open Sans" w:hAnsi="Open Sans" w:cs="Open Sans"/>
                        <w:sz w:val="18"/>
                        <w:szCs w:val="18"/>
                      </w:rPr>
                      <w:t>ABN: 59 006 155 193</w:t>
                    </w:r>
                  </w:p>
                </w:txbxContent>
              </v:textbox>
              <w10:wrap type="square"/>
            </v:shape>
          </w:pict>
        </mc:Fallback>
      </mc:AlternateContent>
    </w:r>
    <w:r w:rsidRPr="00985116">
      <w:drawing>
        <wp:inline distT="0" distB="0" distL="0" distR="0" wp14:anchorId="0F51348F" wp14:editId="3959FC6F">
          <wp:extent cx="5318840" cy="80645"/>
          <wp:effectExtent l="0" t="0" r="2540" b="0"/>
          <wp:docPr id="1098914380" name="Picture 10989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64313" name=""/>
                  <pic:cNvPicPr/>
                </pic:nvPicPr>
                <pic:blipFill rotWithShape="1">
                  <a:blip r:embed="rId13"/>
                  <a:srcRect t="1" r="13102" b="-2"/>
                  <a:stretch/>
                </pic:blipFill>
                <pic:spPr bwMode="auto">
                  <a:xfrm>
                    <a:off x="0" y="0"/>
                    <a:ext cx="5318848" cy="80645"/>
                  </a:xfrm>
                  <a:prstGeom prst="rect">
                    <a:avLst/>
                  </a:prstGeom>
                  <a:ln>
                    <a:noFill/>
                  </a:ln>
                  <a:extLst>
                    <a:ext uri="{53640926-AAD7-44D8-BBD7-CCE9431645EC}">
                      <a14:shadowObscured xmlns:a14="http://schemas.microsoft.com/office/drawing/2010/main"/>
                    </a:ext>
                  </a:extLst>
                </pic:spPr>
              </pic:pic>
            </a:graphicData>
          </a:graphic>
        </wp:inline>
      </w:drawing>
    </w:r>
  </w:p>
  <w:p w14:paraId="1F29EEC8" w14:textId="77777777" w:rsidR="00985116" w:rsidRDefault="00F84E8C" w:rsidP="00D5463F">
    <w:pPr>
      <w:pStyle w:val="Footer"/>
      <w:tabs>
        <w:tab w:val="clear" w:pos="4513"/>
        <w:tab w:val="center" w:pos="4395"/>
      </w:tabs>
      <w:ind w:right="26"/>
    </w:pPr>
    <w:r>
      <w:t xml:space="preserve">   </w:t>
    </w:r>
    <w:r>
      <mc:AlternateContent>
        <mc:Choice Requires="wps">
          <w:drawing>
            <wp:inline distT="0" distB="0" distL="0" distR="0" wp14:anchorId="4C3607CA" wp14:editId="4FD5A593">
              <wp:extent cx="2044558" cy="666750"/>
              <wp:effectExtent l="0" t="0" r="0" b="0"/>
              <wp:docPr id="130347262" name="Text Box 1"/>
              <wp:cNvGraphicFramePr/>
              <a:graphic xmlns:a="http://schemas.openxmlformats.org/drawingml/2006/main">
                <a:graphicData uri="http://schemas.microsoft.com/office/word/2010/wordprocessingShape">
                  <wps:wsp>
                    <wps:cNvSpPr txBox="1"/>
                    <wps:spPr>
                      <a:xfrm>
                        <a:off x="0" y="0"/>
                        <a:ext cx="2044558" cy="666750"/>
                      </a:xfrm>
                      <a:prstGeom prst="rect">
                        <a:avLst/>
                      </a:prstGeom>
                      <a:solidFill>
                        <a:schemeClr val="lt1"/>
                      </a:solidFill>
                      <a:ln w="6350">
                        <a:noFill/>
                      </a:ln>
                    </wps:spPr>
                    <wps:txbx>
                      <w:txbxContent>
                        <w:p w14:paraId="1AF04089" w14:textId="77777777" w:rsidR="00F84E8C" w:rsidRPr="00DD480A" w:rsidRDefault="00F84E8C" w:rsidP="00F84E8C">
                          <w:pPr>
                            <w:pStyle w:val="Footer"/>
                          </w:pPr>
                          <w:r w:rsidRPr="00DD480A">
                            <w:t xml:space="preserve">  </w:t>
                          </w:r>
                          <w:r w:rsidR="001F5270" w:rsidRPr="00DD480A">
                            <w:t xml:space="preserve">(+61) </w:t>
                          </w:r>
                          <w:r w:rsidR="001F5270">
                            <w:t xml:space="preserve">3 </w:t>
                          </w:r>
                          <w:r w:rsidR="001F5270" w:rsidRPr="00E64127">
                            <w:t>7042 5460</w:t>
                          </w:r>
                        </w:p>
                        <w:p w14:paraId="0DE87B40" w14:textId="77777777" w:rsidR="00F84E8C" w:rsidRPr="00DD480A" w:rsidRDefault="00F84E8C" w:rsidP="00F84E8C">
                          <w:pPr>
                            <w:pStyle w:val="Footer"/>
                          </w:pPr>
                          <w:r w:rsidRPr="00DD480A">
                            <w:t xml:space="preserve">  contactus@interplast.org.au</w:t>
                          </w:r>
                        </w:p>
                        <w:p w14:paraId="2ACCF18F" w14:textId="77777777" w:rsidR="00F84E8C" w:rsidRPr="00DD480A" w:rsidRDefault="00F84E8C" w:rsidP="00F84E8C">
                          <w:pPr>
                            <w:pStyle w:val="Footer"/>
                          </w:pPr>
                          <w:r w:rsidRPr="00DD480A">
                            <w:t xml:space="preserve">  www.interplast.org.au</w:t>
                          </w:r>
                        </w:p>
                        <w:p w14:paraId="135BD457" w14:textId="77777777" w:rsidR="00F84E8C" w:rsidRPr="006A6CFC" w:rsidRDefault="00F84E8C" w:rsidP="00F84E8C">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3607CA" id="_x0000_s1031" type="#_x0000_t202" style="width:161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" fillcolor="white [3201]" stroked="f" strokeweight=".5pt">
              <v:textbox>
                <w:txbxContent>
                  <w:p w14:paraId="1AF04089" w14:textId="77777777" w:rsidR="00F84E8C" w:rsidRPr="00DD480A" w:rsidRDefault="00F84E8C" w:rsidP="00F84E8C">
                    <w:pPr>
                      <w:pStyle w:val="Footer"/>
                    </w:pPr>
                    <w:r w:rsidRPr="00DD480A">
                      <w:t xml:space="preserve">  </w:t>
                    </w:r>
                    <w:r w:rsidR="001F5270" w:rsidRPr="00DD480A">
                      <w:t xml:space="preserve">(+61) </w:t>
                    </w:r>
                    <w:r w:rsidR="001F5270">
                      <w:t xml:space="preserve">3 </w:t>
                    </w:r>
                    <w:r w:rsidR="001F5270" w:rsidRPr="00E64127">
                      <w:t>7042 5460</w:t>
                    </w:r>
                  </w:p>
                  <w:p w14:paraId="0DE87B40" w14:textId="77777777" w:rsidR="00F84E8C" w:rsidRPr="00DD480A" w:rsidRDefault="00F84E8C" w:rsidP="00F84E8C">
                    <w:pPr>
                      <w:pStyle w:val="Footer"/>
                    </w:pPr>
                    <w:r w:rsidRPr="00DD480A">
                      <w:t xml:space="preserve">  contactus@interplast.org.au</w:t>
                    </w:r>
                  </w:p>
                  <w:p w14:paraId="2ACCF18F" w14:textId="77777777" w:rsidR="00F84E8C" w:rsidRPr="00DD480A" w:rsidRDefault="00F84E8C" w:rsidP="00F84E8C">
                    <w:pPr>
                      <w:pStyle w:val="Footer"/>
                    </w:pPr>
                    <w:r w:rsidRPr="00DD480A">
                      <w:t xml:space="preserve">  www.interplast.org.au</w:t>
                    </w:r>
                  </w:p>
                  <w:p w14:paraId="135BD457" w14:textId="77777777" w:rsidR="00F84E8C" w:rsidRPr="006A6CFC" w:rsidRDefault="00F84E8C" w:rsidP="00F84E8C">
                    <w:pPr>
                      <w:pStyle w:val="Footer"/>
                    </w:pP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967E4" w14:textId="77777777" w:rsidR="00C23486" w:rsidRDefault="00C23486" w:rsidP="00945928">
      <w:r>
        <w:separator/>
      </w:r>
    </w:p>
  </w:footnote>
  <w:footnote w:type="continuationSeparator" w:id="0">
    <w:p w14:paraId="4D39E405" w14:textId="77777777" w:rsidR="00C23486" w:rsidRDefault="00C23486" w:rsidP="00945928">
      <w:r>
        <w:continuationSeparator/>
      </w:r>
    </w:p>
  </w:footnote>
  <w:footnote w:type="continuationNotice" w:id="1">
    <w:p w14:paraId="6EEAFF55" w14:textId="77777777" w:rsidR="00C23486" w:rsidRDefault="00C23486" w:rsidP="009459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7A267" w14:textId="77777777" w:rsidR="0074700C" w:rsidRDefault="00A919C2" w:rsidP="00F84E8C">
    <w:pPr>
      <w:pStyle w:val="Header"/>
      <w:ind w:right="26"/>
    </w:pPr>
    <w:r w:rsidRPr="0062047E">
      <w:rPr>
        <w:noProof/>
      </w:rPr>
      <w:drawing>
        <wp:anchor distT="0" distB="0" distL="114300" distR="114300" simplePos="0" relativeHeight="251658240" behindDoc="0" locked="0" layoutInCell="1" allowOverlap="1" wp14:anchorId="206B2D3D" wp14:editId="4AB351C1">
          <wp:simplePos x="0" y="0"/>
          <wp:positionH relativeFrom="column">
            <wp:posOffset>3479800</wp:posOffset>
          </wp:positionH>
          <wp:positionV relativeFrom="paragraph">
            <wp:posOffset>819167</wp:posOffset>
          </wp:positionV>
          <wp:extent cx="1896110" cy="638175"/>
          <wp:effectExtent l="0" t="0" r="0" b="0"/>
          <wp:wrapSquare wrapText="bothSides"/>
          <wp:docPr id="833967360" name="Picture 833967360">
            <a:extLst xmlns:a="http://schemas.openxmlformats.org/drawingml/2006/main">
              <a:ext uri="{FF2B5EF4-FFF2-40B4-BE49-F238E27FC236}">
                <a16:creationId xmlns:a16="http://schemas.microsoft.com/office/drawing/2014/main" id="{FA16A823-0EDB-F043-E376-6B79725DB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A16A823-0EDB-F043-E376-6B79725DB2D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96110" cy="638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71C4D"/>
    <w:multiLevelType w:val="hybridMultilevel"/>
    <w:tmpl w:val="B5DADB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2F91745"/>
    <w:multiLevelType w:val="hybridMultilevel"/>
    <w:tmpl w:val="42588294"/>
    <w:lvl w:ilvl="0" w:tplc="2160BE5C">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279794383">
    <w:abstractNumId w:val="0"/>
  </w:num>
  <w:num w:numId="2" w16cid:durableId="272440992">
    <w:abstractNumId w:val="1"/>
  </w:num>
  <w:num w:numId="3" w16cid:durableId="1270048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hideSpelling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486"/>
    <w:rsid w:val="00025B66"/>
    <w:rsid w:val="00030245"/>
    <w:rsid w:val="00032CDE"/>
    <w:rsid w:val="00044295"/>
    <w:rsid w:val="000451DC"/>
    <w:rsid w:val="0004776D"/>
    <w:rsid w:val="0005225D"/>
    <w:rsid w:val="000635BF"/>
    <w:rsid w:val="00065147"/>
    <w:rsid w:val="00082C3D"/>
    <w:rsid w:val="000B560E"/>
    <w:rsid w:val="000C6435"/>
    <w:rsid w:val="000D7DB1"/>
    <w:rsid w:val="000E55EA"/>
    <w:rsid w:val="0011634E"/>
    <w:rsid w:val="00125B66"/>
    <w:rsid w:val="00125B7D"/>
    <w:rsid w:val="00155ADD"/>
    <w:rsid w:val="00181E11"/>
    <w:rsid w:val="00185B9E"/>
    <w:rsid w:val="00186E9C"/>
    <w:rsid w:val="0019139A"/>
    <w:rsid w:val="001C0993"/>
    <w:rsid w:val="001C10C1"/>
    <w:rsid w:val="001C7102"/>
    <w:rsid w:val="001D4DBA"/>
    <w:rsid w:val="001D6E8D"/>
    <w:rsid w:val="001E6A31"/>
    <w:rsid w:val="001F20D6"/>
    <w:rsid w:val="001F5270"/>
    <w:rsid w:val="0020126D"/>
    <w:rsid w:val="00207ABE"/>
    <w:rsid w:val="00211968"/>
    <w:rsid w:val="00212242"/>
    <w:rsid w:val="00215E31"/>
    <w:rsid w:val="00231C25"/>
    <w:rsid w:val="00233D77"/>
    <w:rsid w:val="00237781"/>
    <w:rsid w:val="00255AB2"/>
    <w:rsid w:val="00264AFE"/>
    <w:rsid w:val="00270F46"/>
    <w:rsid w:val="00294386"/>
    <w:rsid w:val="00296D3C"/>
    <w:rsid w:val="002A22E9"/>
    <w:rsid w:val="002B0FF5"/>
    <w:rsid w:val="002C601B"/>
    <w:rsid w:val="002E3F26"/>
    <w:rsid w:val="002E576D"/>
    <w:rsid w:val="002F62D7"/>
    <w:rsid w:val="00301861"/>
    <w:rsid w:val="003037D9"/>
    <w:rsid w:val="00307C5F"/>
    <w:rsid w:val="0032470F"/>
    <w:rsid w:val="00332178"/>
    <w:rsid w:val="00334AB7"/>
    <w:rsid w:val="00347E12"/>
    <w:rsid w:val="00351FE9"/>
    <w:rsid w:val="00365AAD"/>
    <w:rsid w:val="00367844"/>
    <w:rsid w:val="0037363D"/>
    <w:rsid w:val="003834DF"/>
    <w:rsid w:val="003B4046"/>
    <w:rsid w:val="003B7E2A"/>
    <w:rsid w:val="003D0A04"/>
    <w:rsid w:val="003D0C06"/>
    <w:rsid w:val="003D2D7E"/>
    <w:rsid w:val="003F5763"/>
    <w:rsid w:val="004009B5"/>
    <w:rsid w:val="00400B79"/>
    <w:rsid w:val="00402704"/>
    <w:rsid w:val="00403B5D"/>
    <w:rsid w:val="00411E3A"/>
    <w:rsid w:val="00424B2F"/>
    <w:rsid w:val="004422CF"/>
    <w:rsid w:val="00442A58"/>
    <w:rsid w:val="00466D92"/>
    <w:rsid w:val="00475FAB"/>
    <w:rsid w:val="00480894"/>
    <w:rsid w:val="00482033"/>
    <w:rsid w:val="00485908"/>
    <w:rsid w:val="00485BAE"/>
    <w:rsid w:val="00492BD2"/>
    <w:rsid w:val="004A370C"/>
    <w:rsid w:val="004A77B2"/>
    <w:rsid w:val="004B3F9A"/>
    <w:rsid w:val="004B79F0"/>
    <w:rsid w:val="004C0DCF"/>
    <w:rsid w:val="004C3F2C"/>
    <w:rsid w:val="004D4BE4"/>
    <w:rsid w:val="004D7C2D"/>
    <w:rsid w:val="004E60CA"/>
    <w:rsid w:val="004F7BA8"/>
    <w:rsid w:val="00501F94"/>
    <w:rsid w:val="005041AA"/>
    <w:rsid w:val="00504BC7"/>
    <w:rsid w:val="00514826"/>
    <w:rsid w:val="005149F9"/>
    <w:rsid w:val="005212DF"/>
    <w:rsid w:val="005248AC"/>
    <w:rsid w:val="005312FD"/>
    <w:rsid w:val="00544A26"/>
    <w:rsid w:val="00546911"/>
    <w:rsid w:val="00546AFA"/>
    <w:rsid w:val="005476EE"/>
    <w:rsid w:val="0055148B"/>
    <w:rsid w:val="00555988"/>
    <w:rsid w:val="00561047"/>
    <w:rsid w:val="00587160"/>
    <w:rsid w:val="00587832"/>
    <w:rsid w:val="00593B9A"/>
    <w:rsid w:val="005B502E"/>
    <w:rsid w:val="005B59CC"/>
    <w:rsid w:val="005B7566"/>
    <w:rsid w:val="005C58B1"/>
    <w:rsid w:val="005D7140"/>
    <w:rsid w:val="005D7734"/>
    <w:rsid w:val="005E2AF2"/>
    <w:rsid w:val="00601F5F"/>
    <w:rsid w:val="00621992"/>
    <w:rsid w:val="00630754"/>
    <w:rsid w:val="0064294B"/>
    <w:rsid w:val="00643091"/>
    <w:rsid w:val="006616D5"/>
    <w:rsid w:val="0066442E"/>
    <w:rsid w:val="00675B97"/>
    <w:rsid w:val="006879BB"/>
    <w:rsid w:val="00696D0E"/>
    <w:rsid w:val="006A02C9"/>
    <w:rsid w:val="006A6CFC"/>
    <w:rsid w:val="006A7555"/>
    <w:rsid w:val="006B17EA"/>
    <w:rsid w:val="006D1A75"/>
    <w:rsid w:val="006D4DA6"/>
    <w:rsid w:val="006D58B3"/>
    <w:rsid w:val="006E238C"/>
    <w:rsid w:val="006F1C39"/>
    <w:rsid w:val="006F31F3"/>
    <w:rsid w:val="006F6B92"/>
    <w:rsid w:val="007002AD"/>
    <w:rsid w:val="0070538F"/>
    <w:rsid w:val="0071376F"/>
    <w:rsid w:val="00715E89"/>
    <w:rsid w:val="00717018"/>
    <w:rsid w:val="00726F07"/>
    <w:rsid w:val="00736F0B"/>
    <w:rsid w:val="0074700C"/>
    <w:rsid w:val="00774DB2"/>
    <w:rsid w:val="00775160"/>
    <w:rsid w:val="00776C71"/>
    <w:rsid w:val="00794C2C"/>
    <w:rsid w:val="0079612F"/>
    <w:rsid w:val="007A2E68"/>
    <w:rsid w:val="007A32D9"/>
    <w:rsid w:val="007C1C10"/>
    <w:rsid w:val="007C6757"/>
    <w:rsid w:val="007D03B8"/>
    <w:rsid w:val="007E2E48"/>
    <w:rsid w:val="007E5E4D"/>
    <w:rsid w:val="007E6D77"/>
    <w:rsid w:val="00801612"/>
    <w:rsid w:val="00802876"/>
    <w:rsid w:val="008079CD"/>
    <w:rsid w:val="00810901"/>
    <w:rsid w:val="00820411"/>
    <w:rsid w:val="00824D3D"/>
    <w:rsid w:val="00842A86"/>
    <w:rsid w:val="0084644B"/>
    <w:rsid w:val="008531BD"/>
    <w:rsid w:val="00862E34"/>
    <w:rsid w:val="00863C3D"/>
    <w:rsid w:val="00865325"/>
    <w:rsid w:val="00870E1C"/>
    <w:rsid w:val="0088380E"/>
    <w:rsid w:val="0088725D"/>
    <w:rsid w:val="00891D91"/>
    <w:rsid w:val="00892CD5"/>
    <w:rsid w:val="00895051"/>
    <w:rsid w:val="008971F0"/>
    <w:rsid w:val="008A5964"/>
    <w:rsid w:val="008A5E9C"/>
    <w:rsid w:val="008C2AD5"/>
    <w:rsid w:val="008E501E"/>
    <w:rsid w:val="008E6134"/>
    <w:rsid w:val="008F654B"/>
    <w:rsid w:val="008F7351"/>
    <w:rsid w:val="00915F5C"/>
    <w:rsid w:val="009240AF"/>
    <w:rsid w:val="0093227F"/>
    <w:rsid w:val="00936E03"/>
    <w:rsid w:val="0094049C"/>
    <w:rsid w:val="00945928"/>
    <w:rsid w:val="00946DB5"/>
    <w:rsid w:val="00946DE0"/>
    <w:rsid w:val="00957031"/>
    <w:rsid w:val="00964459"/>
    <w:rsid w:val="009649C8"/>
    <w:rsid w:val="00985116"/>
    <w:rsid w:val="00995D01"/>
    <w:rsid w:val="009B4FC1"/>
    <w:rsid w:val="009B726D"/>
    <w:rsid w:val="009C249E"/>
    <w:rsid w:val="009D0C14"/>
    <w:rsid w:val="009D555E"/>
    <w:rsid w:val="009E034F"/>
    <w:rsid w:val="009E0AC5"/>
    <w:rsid w:val="009F0FB3"/>
    <w:rsid w:val="009F24D9"/>
    <w:rsid w:val="009F49B8"/>
    <w:rsid w:val="00A01F37"/>
    <w:rsid w:val="00A052A6"/>
    <w:rsid w:val="00A20547"/>
    <w:rsid w:val="00A20E24"/>
    <w:rsid w:val="00A235C6"/>
    <w:rsid w:val="00A238F6"/>
    <w:rsid w:val="00A4531C"/>
    <w:rsid w:val="00A466F2"/>
    <w:rsid w:val="00A47BC4"/>
    <w:rsid w:val="00A529B9"/>
    <w:rsid w:val="00A619E8"/>
    <w:rsid w:val="00A712FA"/>
    <w:rsid w:val="00A760A6"/>
    <w:rsid w:val="00A80C6C"/>
    <w:rsid w:val="00A83710"/>
    <w:rsid w:val="00A919C2"/>
    <w:rsid w:val="00A91B72"/>
    <w:rsid w:val="00A9251A"/>
    <w:rsid w:val="00A94C34"/>
    <w:rsid w:val="00AD4AD7"/>
    <w:rsid w:val="00AF1C68"/>
    <w:rsid w:val="00B0336E"/>
    <w:rsid w:val="00B1385E"/>
    <w:rsid w:val="00B25EE0"/>
    <w:rsid w:val="00B3288B"/>
    <w:rsid w:val="00B45D75"/>
    <w:rsid w:val="00B46576"/>
    <w:rsid w:val="00B5288C"/>
    <w:rsid w:val="00B54DB6"/>
    <w:rsid w:val="00B57931"/>
    <w:rsid w:val="00B60CC9"/>
    <w:rsid w:val="00B636A6"/>
    <w:rsid w:val="00B6372E"/>
    <w:rsid w:val="00B83208"/>
    <w:rsid w:val="00B86C7D"/>
    <w:rsid w:val="00B915EA"/>
    <w:rsid w:val="00B9451C"/>
    <w:rsid w:val="00B97C93"/>
    <w:rsid w:val="00BA3516"/>
    <w:rsid w:val="00BA463E"/>
    <w:rsid w:val="00BC4B5C"/>
    <w:rsid w:val="00BE1AC0"/>
    <w:rsid w:val="00BF1DC2"/>
    <w:rsid w:val="00BF3916"/>
    <w:rsid w:val="00C22101"/>
    <w:rsid w:val="00C23486"/>
    <w:rsid w:val="00C338DF"/>
    <w:rsid w:val="00C36F03"/>
    <w:rsid w:val="00C40E04"/>
    <w:rsid w:val="00C50DFE"/>
    <w:rsid w:val="00C5560E"/>
    <w:rsid w:val="00C56953"/>
    <w:rsid w:val="00C57429"/>
    <w:rsid w:val="00C87081"/>
    <w:rsid w:val="00C87947"/>
    <w:rsid w:val="00C90BA2"/>
    <w:rsid w:val="00C92C53"/>
    <w:rsid w:val="00CB1092"/>
    <w:rsid w:val="00CB2368"/>
    <w:rsid w:val="00CB33FE"/>
    <w:rsid w:val="00CB3CF2"/>
    <w:rsid w:val="00CB3F34"/>
    <w:rsid w:val="00CB4474"/>
    <w:rsid w:val="00CC1201"/>
    <w:rsid w:val="00CC36ED"/>
    <w:rsid w:val="00CD4869"/>
    <w:rsid w:val="00CD72A1"/>
    <w:rsid w:val="00CF7D77"/>
    <w:rsid w:val="00D03F78"/>
    <w:rsid w:val="00D04A5A"/>
    <w:rsid w:val="00D236B8"/>
    <w:rsid w:val="00D2565C"/>
    <w:rsid w:val="00D261BD"/>
    <w:rsid w:val="00D336D9"/>
    <w:rsid w:val="00D4372E"/>
    <w:rsid w:val="00D437E4"/>
    <w:rsid w:val="00D544D7"/>
    <w:rsid w:val="00D5463F"/>
    <w:rsid w:val="00D61EC8"/>
    <w:rsid w:val="00D635B4"/>
    <w:rsid w:val="00D80A96"/>
    <w:rsid w:val="00D942D3"/>
    <w:rsid w:val="00DA0220"/>
    <w:rsid w:val="00DB2D83"/>
    <w:rsid w:val="00DC5F07"/>
    <w:rsid w:val="00DE1377"/>
    <w:rsid w:val="00DF4D74"/>
    <w:rsid w:val="00DF6EC1"/>
    <w:rsid w:val="00E06C6A"/>
    <w:rsid w:val="00E205CC"/>
    <w:rsid w:val="00E25A90"/>
    <w:rsid w:val="00E36835"/>
    <w:rsid w:val="00E42264"/>
    <w:rsid w:val="00E44383"/>
    <w:rsid w:val="00E466E4"/>
    <w:rsid w:val="00E506D8"/>
    <w:rsid w:val="00E60793"/>
    <w:rsid w:val="00E665A9"/>
    <w:rsid w:val="00E7736C"/>
    <w:rsid w:val="00E821CC"/>
    <w:rsid w:val="00E83854"/>
    <w:rsid w:val="00E87CC0"/>
    <w:rsid w:val="00EA1B9A"/>
    <w:rsid w:val="00EA4169"/>
    <w:rsid w:val="00EA44E1"/>
    <w:rsid w:val="00EA61F1"/>
    <w:rsid w:val="00EC779C"/>
    <w:rsid w:val="00F02099"/>
    <w:rsid w:val="00F10A13"/>
    <w:rsid w:val="00F20F1A"/>
    <w:rsid w:val="00F22FD9"/>
    <w:rsid w:val="00F26FC6"/>
    <w:rsid w:val="00F30A0A"/>
    <w:rsid w:val="00F54330"/>
    <w:rsid w:val="00F84E8C"/>
    <w:rsid w:val="00F91EEB"/>
    <w:rsid w:val="00FA0160"/>
    <w:rsid w:val="00FB1DCA"/>
    <w:rsid w:val="00FC0473"/>
    <w:rsid w:val="00FD1E5C"/>
    <w:rsid w:val="00FF4559"/>
    <w:rsid w:val="00FF6670"/>
    <w:rsid w:val="35802C23"/>
    <w:rsid w:val="79B0B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81346"/>
  <w15:chartTrackingRefBased/>
  <w15:docId w15:val="{8811D776-797A-C548-AED9-5B83858A8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F1A"/>
    <w:pPr>
      <w:spacing w:after="120" w:line="288" w:lineRule="auto"/>
    </w:pPr>
    <w:rPr>
      <w:rFonts w:eastAsiaTheme="minorEastAsia" w:cstheme="minorHAns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F30A0A"/>
    <w:pPr>
      <w:ind w:left="720"/>
      <w:contextualSpacing/>
    </w:pPr>
    <w:rPr>
      <w:rFonts w:eastAsia="Times New Roman"/>
      <w:lang w:eastAsia="en-AU"/>
    </w:rPr>
  </w:style>
  <w:style w:type="character" w:styleId="Hyperlink">
    <w:name w:val="Hyperlink"/>
    <w:basedOn w:val="DefaultParagraphFont"/>
    <w:rsid w:val="00945928"/>
    <w:rPr>
      <w:color w:val="0073A1"/>
      <w:u w:val="single"/>
    </w:rPr>
  </w:style>
  <w:style w:type="character" w:styleId="UnresolvedMention">
    <w:name w:val="Unresolved Mention"/>
    <w:basedOn w:val="DefaultParagraphFont"/>
    <w:uiPriority w:val="99"/>
    <w:semiHidden/>
    <w:unhideWhenUsed/>
    <w:rsid w:val="00A529B9"/>
    <w:rPr>
      <w:color w:val="605E5C"/>
      <w:shd w:val="clear" w:color="auto" w:fill="E1DFDD"/>
    </w:rPr>
  </w:style>
  <w:style w:type="paragraph" w:styleId="Header">
    <w:name w:val="header"/>
    <w:basedOn w:val="Normal"/>
    <w:link w:val="HeaderChar"/>
    <w:uiPriority w:val="99"/>
    <w:unhideWhenUsed/>
    <w:rsid w:val="0019139A"/>
    <w:pPr>
      <w:tabs>
        <w:tab w:val="center" w:pos="4513"/>
        <w:tab w:val="right" w:pos="9026"/>
      </w:tabs>
    </w:pPr>
  </w:style>
  <w:style w:type="character" w:customStyle="1" w:styleId="HeaderChar">
    <w:name w:val="Header Char"/>
    <w:basedOn w:val="DefaultParagraphFont"/>
    <w:link w:val="Header"/>
    <w:uiPriority w:val="99"/>
    <w:rsid w:val="0019139A"/>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D04A5A"/>
    <w:pPr>
      <w:tabs>
        <w:tab w:val="center" w:pos="4513"/>
        <w:tab w:val="right" w:pos="9026"/>
      </w:tabs>
      <w:spacing w:after="0"/>
    </w:pPr>
    <w:rPr>
      <w:rFonts w:ascii="Open Sans" w:hAnsi="Open Sans" w:cs="Open Sans"/>
      <w:noProof/>
      <w:sz w:val="18"/>
      <w:szCs w:val="18"/>
    </w:rPr>
  </w:style>
  <w:style w:type="character" w:customStyle="1" w:styleId="FooterChar">
    <w:name w:val="Footer Char"/>
    <w:basedOn w:val="DefaultParagraphFont"/>
    <w:link w:val="Footer"/>
    <w:uiPriority w:val="99"/>
    <w:rsid w:val="00D04A5A"/>
    <w:rPr>
      <w:rFonts w:ascii="Open Sans" w:eastAsiaTheme="minorEastAsia" w:hAnsi="Open Sans" w:cs="Open Sans"/>
      <w:noProof/>
      <w:sz w:val="18"/>
      <w:szCs w:val="18"/>
    </w:rPr>
  </w:style>
  <w:style w:type="paragraph" w:customStyle="1" w:styleId="Default">
    <w:name w:val="Default"/>
    <w:rsid w:val="00C556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810901"/>
    <w:rPr>
      <w:color w:val="262E68" w:themeColor="followedHyperlink"/>
      <w:u w:val="single"/>
    </w:rPr>
  </w:style>
  <w:style w:type="paragraph" w:customStyle="1" w:styleId="Address">
    <w:name w:val="Address"/>
    <w:basedOn w:val="Normal"/>
    <w:qFormat/>
    <w:rsid w:val="000B560E"/>
    <w:pPr>
      <w:spacing w:after="0"/>
    </w:pPr>
    <w:rPr>
      <w:rFonts w:ascii="Open Sans" w:hAnsi="Open Sans" w:cs="Open Sans"/>
      <w:color w:val="000000"/>
      <w:shd w:val="solid" w:color="FFFFFF" w:fill="auto"/>
    </w:rPr>
  </w:style>
  <w:style w:type="paragraph" w:customStyle="1" w:styleId="To">
    <w:name w:val="To"/>
    <w:basedOn w:val="Normal"/>
    <w:qFormat/>
    <w:rsid w:val="00EA44E1"/>
    <w:pPr>
      <w:spacing w:before="480" w:after="240"/>
    </w:pPr>
    <w:rPr>
      <w:rFonts w:ascii="Open Sans" w:hAnsi="Open Sans" w:cs="Open Sans"/>
      <w:b/>
      <w:bCs/>
      <w:color w:val="224E9B" w:themeColor="text2"/>
    </w:rPr>
  </w:style>
  <w:style w:type="paragraph" w:customStyle="1" w:styleId="FirstlineDear">
    <w:name w:val="First line / Dear"/>
    <w:basedOn w:val="Normal"/>
    <w:rsid w:val="00EA44E1"/>
    <w:pPr>
      <w:spacing w:before="440" w:after="240"/>
    </w:pPr>
    <w:rPr>
      <w:rFonts w:ascii="Calibri" w:hAnsi="Calibri" w:cs="Calibri"/>
      <w:b/>
      <w:bCs/>
      <w:color w:val="224E9B" w:themeColor="text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259337">
      <w:bodyDiv w:val="1"/>
      <w:marLeft w:val="0"/>
      <w:marRight w:val="0"/>
      <w:marTop w:val="0"/>
      <w:marBottom w:val="0"/>
      <w:divBdr>
        <w:top w:val="none" w:sz="0" w:space="0" w:color="auto"/>
        <w:left w:val="none" w:sz="0" w:space="0" w:color="auto"/>
        <w:bottom w:val="none" w:sz="0" w:space="0" w:color="auto"/>
        <w:right w:val="none" w:sz="0" w:space="0" w:color="auto"/>
      </w:divBdr>
      <w:divsChild>
        <w:div w:id="260646779">
          <w:marLeft w:val="0"/>
          <w:marRight w:val="0"/>
          <w:marTop w:val="0"/>
          <w:marBottom w:val="0"/>
          <w:divBdr>
            <w:top w:val="none" w:sz="0" w:space="0" w:color="auto"/>
            <w:left w:val="none" w:sz="0" w:space="0" w:color="auto"/>
            <w:bottom w:val="none" w:sz="0" w:space="0" w:color="auto"/>
            <w:right w:val="none" w:sz="0" w:space="0" w:color="auto"/>
          </w:divBdr>
        </w:div>
      </w:divsChild>
    </w:div>
    <w:div w:id="161397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nterplast.org.a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20.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8" Type="http://schemas.openxmlformats.org/officeDocument/2006/relationships/image" Target="media/image70.svg"/><Relationship Id="rId13" Type="http://schemas.openxmlformats.org/officeDocument/2006/relationships/image" Target="media/image4.emf"/><Relationship Id="rId3" Type="http://schemas.openxmlformats.org/officeDocument/2006/relationships/image" Target="media/image8.png"/><Relationship Id="rId7" Type="http://schemas.openxmlformats.org/officeDocument/2006/relationships/image" Target="media/image60.png"/><Relationship Id="rId12" Type="http://schemas.openxmlformats.org/officeDocument/2006/relationships/image" Target="media/image110.sv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11" Type="http://schemas.openxmlformats.org/officeDocument/2006/relationships/image" Target="media/image100.png"/><Relationship Id="rId5" Type="http://schemas.openxmlformats.org/officeDocument/2006/relationships/image" Target="media/image10.png"/><Relationship Id="rId10" Type="http://schemas.openxmlformats.org/officeDocument/2006/relationships/image" Target="media/image90.svg"/><Relationship Id="rId4" Type="http://schemas.openxmlformats.org/officeDocument/2006/relationships/image" Target="media/image9.svg"/><Relationship Id="rId9" Type="http://schemas.openxmlformats.org/officeDocument/2006/relationships/image" Target="media/image8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Library/CloudStorage/OneDrive-SharedLibraries-InterplastAustralia&amp;NewZealand/Interplast%20Australia%20&amp;%20New%20Zealand%20-%20TEMPLATES/Administration/Branded%20stationery/Interplast%20letterhead%20TEMPLATE%20Feb24.dotx" TargetMode="External"/></Relationships>
</file>

<file path=word/theme/theme1.xml><?xml version="1.0" encoding="utf-8"?>
<a:theme xmlns:a="http://schemas.openxmlformats.org/drawingml/2006/main" name="Office Theme">
  <a:themeElements>
    <a:clrScheme name="Interplast Colour Palette Aug23">
      <a:dk1>
        <a:srgbClr val="000000"/>
      </a:dk1>
      <a:lt1>
        <a:srgbClr val="FFFFFF"/>
      </a:lt1>
      <a:dk2>
        <a:srgbClr val="224E9B"/>
      </a:dk2>
      <a:lt2>
        <a:srgbClr val="BCE3E8"/>
      </a:lt2>
      <a:accent1>
        <a:srgbClr val="CBD3DA"/>
      </a:accent1>
      <a:accent2>
        <a:srgbClr val="262E68"/>
      </a:accent2>
      <a:accent3>
        <a:srgbClr val="57C2B4"/>
      </a:accent3>
      <a:accent4>
        <a:srgbClr val="E6C534"/>
      </a:accent4>
      <a:accent5>
        <a:srgbClr val="F5A71B"/>
      </a:accent5>
      <a:accent6>
        <a:srgbClr val="A3A8D5"/>
      </a:accent6>
      <a:hlink>
        <a:srgbClr val="214D9B"/>
      </a:hlink>
      <a:folHlink>
        <a:srgbClr val="262E6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b74c22-2be7-4c48-991e-704679f79f81">
      <Terms xmlns="http://schemas.microsoft.com/office/infopath/2007/PartnerControls"/>
    </lcf76f155ced4ddcb4097134ff3c332f>
    <TaxCatchAll xmlns="2c7ab28e-2ff9-4344-a0d7-0b18d0bb9338" xsi:nil="true"/>
    <SummaryNote xmlns="19b74c22-2be7-4c48-991e-704679f79f81" xsi:nil="true"/>
    <SharedWithUsers xmlns="2c7ab28e-2ff9-4344-a0d7-0b18d0bb9338">
      <UserInfo>
        <DisplayName>Cameron Glover</DisplayName>
        <AccountId>117</AccountId>
        <AccountType/>
      </UserInfo>
      <UserInfo>
        <DisplayName>Rebecca Dash</DisplayName>
        <AccountId>280</AccountId>
        <AccountType/>
      </UserInfo>
      <UserInfo>
        <DisplayName>Ainsley Hadden</DisplayName>
        <AccountId>1618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7264941FC49F4183D194C268F505EB" ma:contentTypeVersion="19" ma:contentTypeDescription="Create a new document." ma:contentTypeScope="" ma:versionID="e6e122594ee29814cd2d609c2d60b8af">
  <xsd:schema xmlns:xsd="http://www.w3.org/2001/XMLSchema" xmlns:xs="http://www.w3.org/2001/XMLSchema" xmlns:p="http://schemas.microsoft.com/office/2006/metadata/properties" xmlns:ns2="19b74c22-2be7-4c48-991e-704679f79f81" xmlns:ns3="2c7ab28e-2ff9-4344-a0d7-0b18d0bb9338" targetNamespace="http://schemas.microsoft.com/office/2006/metadata/properties" ma:root="true" ma:fieldsID="2b87a45fd40aae95cb305792464bbf33" ns2:_="" ns3:_="">
    <xsd:import namespace="19b74c22-2be7-4c48-991e-704679f79f81"/>
    <xsd:import namespace="2c7ab28e-2ff9-4344-a0d7-0b18d0bb93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SummaryNot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74c22-2be7-4c48-991e-704679f79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SummaryNote" ma:index="21" nillable="true" ma:displayName="Summary Note" ma:format="Dropdown" ma:internalName="SummaryNot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5f7df50-aa10-42c2-b386-43005e4349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7ab28e-2ff9-4344-a0d7-0b18d0bb933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eedaf6d-2372-463f-be40-5ba19a60cc56}" ma:internalName="TaxCatchAll" ma:showField="CatchAllData" ma:web="2c7ab28e-2ff9-4344-a0d7-0b18d0bb93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7084A3-AA6D-4856-80C5-7782F1D98E5A}">
  <ds:schemaRefs>
    <ds:schemaRef ds:uri="http://schemas.microsoft.com/office/2006/metadata/properties"/>
    <ds:schemaRef ds:uri="http://schemas.microsoft.com/office/infopath/2007/PartnerControls"/>
    <ds:schemaRef ds:uri="19b74c22-2be7-4c48-991e-704679f79f81"/>
    <ds:schemaRef ds:uri="2c7ab28e-2ff9-4344-a0d7-0b18d0bb9338"/>
  </ds:schemaRefs>
</ds:datastoreItem>
</file>

<file path=customXml/itemProps2.xml><?xml version="1.0" encoding="utf-8"?>
<ds:datastoreItem xmlns:ds="http://schemas.openxmlformats.org/officeDocument/2006/customXml" ds:itemID="{5EED8D43-6675-4DD0-9CED-7485778D7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74c22-2be7-4c48-991e-704679f79f81"/>
    <ds:schemaRef ds:uri="2c7ab28e-2ff9-4344-a0d7-0b18d0bb9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48602A-7FA4-479D-A72F-BF89E7956DB2}">
  <ds:schemaRefs>
    <ds:schemaRef ds:uri="http://schemas.openxmlformats.org/officeDocument/2006/bibliography"/>
  </ds:schemaRefs>
</ds:datastoreItem>
</file>

<file path=customXml/itemProps4.xml><?xml version="1.0" encoding="utf-8"?>
<ds:datastoreItem xmlns:ds="http://schemas.openxmlformats.org/officeDocument/2006/customXml" ds:itemID="{174CA52B-9BB3-4422-BB56-D6F1E6EBF5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Interplast letterhead TEMPLATE Feb24.dotx</Template>
  <TotalTime>0</TotalTime>
  <Pages>1</Pages>
  <Words>214</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Ainsley Hadden</cp:lastModifiedBy>
  <cp:revision>3</cp:revision>
  <cp:lastPrinted>2023-10-16T01:13:00Z</cp:lastPrinted>
  <dcterms:created xsi:type="dcterms:W3CDTF">2024-05-06T02:20:00Z</dcterms:created>
  <dcterms:modified xsi:type="dcterms:W3CDTF">2024-05-06T02:29:00Z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0x0101001E7264941FC49F4183D194C268F505EB</vt:lpwstr>
  </property>
  <property fmtid="{D5CDD505-2E9C-101B-9397-08002B2CF9AE}" pid="3" name="MediaServiceImageTags">
    <vt:lpwstr/>
  </property>
  <property fmtid="{D5CDD505-2E9C-101B-9397-08002B2CF9AE}" pid="4" name="Order">
    <vt:r8>7844100</vt:r8>
  </property>
  <property fmtid="{D5CDD505-2E9C-101B-9397-08002B2CF9AE}" pid="5" name="xd_Signature">
    <vt:bool>false</vt:bool>
  </property>
  <property fmtid="{D5CDD505-2E9C-101B-9397-08002B2CF9AE}" pid="6" name="SharedWithUsers">
    <vt:lpwstr>117;#Cameron Glover;#280;#Rebecca Dash;#1618;#Ainsley Hadden</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ies>
</file>